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31EFD" w14:textId="77777777" w:rsidR="004239D7" w:rsidRDefault="00000000">
      <w:pPr>
        <w:spacing w:after="200" w:line="276" w:lineRule="auto"/>
        <w:jc w:val="right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1 do Zapytania ofertowego</w:t>
      </w:r>
    </w:p>
    <w:p w14:paraId="4C888961" w14:textId="77777777" w:rsidR="004239D7" w:rsidRDefault="004239D7">
      <w:pPr>
        <w:spacing w:after="200" w:line="276" w:lineRule="auto"/>
        <w:jc w:val="right"/>
        <w:textAlignment w:val="auto"/>
        <w:rPr>
          <w:rFonts w:ascii="Times New Roman" w:hAnsi="Times New Roman"/>
          <w:sz w:val="24"/>
        </w:rPr>
      </w:pPr>
    </w:p>
    <w:p w14:paraId="2D0B344B" w14:textId="77777777" w:rsidR="004239D7" w:rsidRDefault="00000000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OFERTA</w:t>
      </w:r>
    </w:p>
    <w:p w14:paraId="21E1E3DC" w14:textId="77777777" w:rsidR="004239D7" w:rsidRDefault="004239D7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</w:rPr>
      </w:pPr>
    </w:p>
    <w:p w14:paraId="71EF34C1" w14:textId="77777777" w:rsidR="004239D7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 ………………………………………………………….. </w:t>
      </w:r>
    </w:p>
    <w:p w14:paraId="00C7B50C" w14:textId="77777777" w:rsidR="004239D7" w:rsidRDefault="00000000">
      <w:pPr>
        <w:spacing w:after="0" w:line="276" w:lineRule="auto"/>
        <w:ind w:left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Nazwa Wykonawcy </w:t>
      </w:r>
    </w:p>
    <w:p w14:paraId="08793440" w14:textId="77777777" w:rsidR="004239D7" w:rsidRDefault="004239D7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2CD63925" w14:textId="77777777" w:rsidR="004239D7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>……………………………………………………………</w:t>
      </w:r>
    </w:p>
    <w:p w14:paraId="315B00C5" w14:textId="77777777" w:rsidR="004239D7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 Adres Wykonawcy </w:t>
      </w:r>
    </w:p>
    <w:p w14:paraId="0B3949DE" w14:textId="77777777" w:rsidR="004239D7" w:rsidRDefault="004239D7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</w:p>
    <w:p w14:paraId="2FD37FA3" w14:textId="77777777" w:rsidR="004239D7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>……………………………………………………………</w:t>
      </w:r>
    </w:p>
    <w:p w14:paraId="5FD451F6" w14:textId="77777777" w:rsidR="004239D7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Tel./fax </w:t>
      </w:r>
    </w:p>
    <w:p w14:paraId="6F594655" w14:textId="77777777" w:rsidR="004239D7" w:rsidRDefault="004239D7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</w:p>
    <w:p w14:paraId="4EEC2C0E" w14:textId="77777777" w:rsidR="004239D7" w:rsidRDefault="004239D7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5562F49E" w14:textId="77777777" w:rsidR="004239D7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……………………………………………………… </w:t>
      </w:r>
    </w:p>
    <w:p w14:paraId="504F41F1" w14:textId="77777777" w:rsidR="004239D7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>NIP</w:t>
      </w:r>
    </w:p>
    <w:p w14:paraId="0BA18DA6" w14:textId="77777777" w:rsidR="004239D7" w:rsidRDefault="004239D7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4FC3DDA3" w14:textId="77777777" w:rsidR="004239D7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 …………………………………………………….. </w:t>
      </w:r>
    </w:p>
    <w:p w14:paraId="281AA93B" w14:textId="77777777" w:rsidR="004239D7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REGON </w:t>
      </w:r>
    </w:p>
    <w:p w14:paraId="21DB0F4E" w14:textId="77777777" w:rsidR="004239D7" w:rsidRDefault="004239D7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BE6F920" w14:textId="77777777" w:rsidR="004239D7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…………………………………………………….. </w:t>
      </w:r>
    </w:p>
    <w:p w14:paraId="16F04002" w14:textId="77777777" w:rsidR="004239D7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Nr rachunku bankowego </w:t>
      </w:r>
    </w:p>
    <w:p w14:paraId="19D4381D" w14:textId="77777777" w:rsidR="004239D7" w:rsidRDefault="004239D7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7D796A87" w14:textId="77777777" w:rsidR="004239D7" w:rsidRDefault="004239D7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35F8AD83" w14:textId="77777777" w:rsidR="004239D7" w:rsidRDefault="00000000">
      <w:pPr>
        <w:numPr>
          <w:ilvl w:val="0"/>
          <w:numId w:val="27"/>
        </w:numPr>
        <w:spacing w:after="200" w:line="276" w:lineRule="auto"/>
        <w:ind w:left="360"/>
        <w:contextualSpacing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Oferuję wykonanie przedmiotu zamówienia</w:t>
      </w:r>
    </w:p>
    <w:p w14:paraId="202546CB" w14:textId="77777777" w:rsidR="004239D7" w:rsidRDefault="004239D7">
      <w:pPr>
        <w:spacing w:after="200" w:line="276" w:lineRule="auto"/>
        <w:contextualSpacing/>
        <w:jc w:val="both"/>
        <w:textAlignment w:val="auto"/>
        <w:rPr>
          <w:rFonts w:ascii="Times New Roman" w:hAnsi="Times New Roman"/>
          <w:sz w:val="24"/>
        </w:rPr>
      </w:pPr>
    </w:p>
    <w:p w14:paraId="5119A92B" w14:textId="77777777" w:rsidR="004239D7" w:rsidRDefault="00000000">
      <w:pPr>
        <w:spacing w:after="200" w:line="276" w:lineRule="auto"/>
        <w:contextualSpacing/>
        <w:jc w:val="both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„Dostawa paliw płynnych na potrzeby Administracji Zasobów Komunalnych w Czersku w 2026 roku”</w:t>
      </w:r>
    </w:p>
    <w:p w14:paraId="607BC523" w14:textId="77777777" w:rsidR="004239D7" w:rsidRDefault="004239D7">
      <w:pPr>
        <w:rPr>
          <w:rFonts w:ascii="Times New Roman" w:hAnsi="Times New Roman"/>
          <w:sz w:val="24"/>
        </w:rPr>
      </w:pPr>
    </w:p>
    <w:p w14:paraId="0746CCD9" w14:textId="77777777" w:rsidR="004239D7" w:rsidRDefault="00000000">
      <w:pPr>
        <w:numPr>
          <w:ilvl w:val="0"/>
          <w:numId w:val="26"/>
        </w:numPr>
        <w:spacing w:after="200" w:line="276" w:lineRule="auto"/>
        <w:ind w:left="360"/>
        <w:contextualSpacing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Oferuję wykonanie zamówienia zgodnie z wymogami określonymi w Zapytaniu ofertowym: </w:t>
      </w:r>
    </w:p>
    <w:p w14:paraId="422D6158" w14:textId="77777777" w:rsidR="004239D7" w:rsidRDefault="004239D7">
      <w:pPr>
        <w:spacing w:after="200" w:line="276" w:lineRule="auto"/>
        <w:contextualSpacing/>
        <w:jc w:val="both"/>
        <w:textAlignment w:val="auto"/>
        <w:rPr>
          <w:rFonts w:ascii="Times New Roman" w:hAnsi="Times New Roman"/>
          <w:sz w:val="24"/>
        </w:rPr>
      </w:pPr>
    </w:p>
    <w:p w14:paraId="61FC55DE" w14:textId="77777777" w:rsidR="004239D7" w:rsidRDefault="00000000">
      <w:pPr>
        <w:spacing w:after="200" w:line="276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udzielony upust [w zł]:</w:t>
      </w:r>
    </w:p>
    <w:p w14:paraId="28770AE1" w14:textId="77777777" w:rsidR="004239D7" w:rsidRDefault="00000000">
      <w:pPr>
        <w:numPr>
          <w:ilvl w:val="0"/>
          <w:numId w:val="28"/>
        </w:numPr>
        <w:spacing w:after="200" w:line="276" w:lineRule="auto"/>
        <w:textAlignment w:val="auto"/>
      </w:pPr>
      <w:r>
        <w:rPr>
          <w:rFonts w:ascii="Times New Roman" w:hAnsi="Times New Roman"/>
          <w:sz w:val="24"/>
        </w:rPr>
        <w:t>benzyna bezołowiowa (</w:t>
      </w:r>
      <w:r>
        <w:rPr>
          <w:rFonts w:ascii="Times New Roman" w:hAnsi="Times New Roman"/>
          <w:b/>
          <w:sz w:val="24"/>
        </w:rPr>
        <w:t>Pb95</w:t>
      </w:r>
      <w:r>
        <w:rPr>
          <w:rFonts w:ascii="Times New Roman" w:hAnsi="Times New Roman"/>
          <w:sz w:val="24"/>
        </w:rPr>
        <w:t>): ...................................................................................</w:t>
      </w:r>
    </w:p>
    <w:p w14:paraId="79E91C6C" w14:textId="77777777" w:rsidR="004239D7" w:rsidRDefault="00000000">
      <w:pPr>
        <w:numPr>
          <w:ilvl w:val="0"/>
          <w:numId w:val="28"/>
        </w:numPr>
        <w:spacing w:after="200" w:line="276" w:lineRule="auto"/>
        <w:textAlignment w:val="auto"/>
      </w:pPr>
      <w:r>
        <w:rPr>
          <w:rFonts w:ascii="Times New Roman" w:hAnsi="Times New Roman"/>
          <w:sz w:val="24"/>
        </w:rPr>
        <w:t>olej napędowy (</w:t>
      </w:r>
      <w:r>
        <w:rPr>
          <w:rFonts w:ascii="Times New Roman" w:hAnsi="Times New Roman"/>
          <w:b/>
          <w:sz w:val="24"/>
        </w:rPr>
        <w:t>ON</w:t>
      </w:r>
      <w:r>
        <w:rPr>
          <w:rFonts w:ascii="Times New Roman" w:hAnsi="Times New Roman"/>
          <w:sz w:val="24"/>
        </w:rPr>
        <w:t>): .................................................................................................</w:t>
      </w:r>
    </w:p>
    <w:p w14:paraId="7EF44E65" w14:textId="77777777" w:rsidR="004239D7" w:rsidRDefault="00000000">
      <w:pPr>
        <w:spacing w:after="200" w:line="360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zgodnie z warunkiem udziału w postępowaniu, oświadczam, że dysponuję stacją/stacjami paliw czynną/czynnymi całą dobę we wszystkie dni miesiąca, zlokalizowaną/</w:t>
      </w:r>
      <w:proofErr w:type="spellStart"/>
      <w:r>
        <w:rPr>
          <w:rFonts w:ascii="Times New Roman" w:hAnsi="Times New Roman"/>
          <w:sz w:val="24"/>
        </w:rPr>
        <w:t>ymi</w:t>
      </w:r>
      <w:proofErr w:type="spellEnd"/>
      <w:r>
        <w:rPr>
          <w:rFonts w:ascii="Times New Roman" w:hAnsi="Times New Roman"/>
          <w:sz w:val="24"/>
        </w:rPr>
        <w:t xml:space="preserve"> do 3 km                  od miasta Czersk (89-650), pod następującym adresem:</w:t>
      </w:r>
    </w:p>
    <w:p w14:paraId="7D707FEF" w14:textId="77777777" w:rsidR="004239D7" w:rsidRDefault="00000000">
      <w:pPr>
        <w:spacing w:before="240" w:after="200" w:line="480" w:lineRule="auto"/>
        <w:contextualSpacing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E8EEC8" w14:textId="77777777" w:rsidR="004239D7" w:rsidRDefault="004239D7">
      <w:pPr>
        <w:spacing w:after="200" w:line="276" w:lineRule="auto"/>
        <w:contextualSpacing/>
        <w:jc w:val="both"/>
        <w:textAlignment w:val="auto"/>
        <w:rPr>
          <w:rFonts w:ascii="Times New Roman" w:hAnsi="Times New Roman"/>
          <w:sz w:val="24"/>
        </w:rPr>
      </w:pPr>
    </w:p>
    <w:p w14:paraId="061D4B59" w14:textId="77777777" w:rsidR="004239D7" w:rsidRDefault="00000000">
      <w:pPr>
        <w:spacing w:after="200" w:line="48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inne warunki realizacji zamówienia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E03CE5" w14:textId="77777777" w:rsidR="004239D7" w:rsidRDefault="00000000">
      <w:pPr>
        <w:spacing w:after="200" w:line="48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Sposób rozliczania transakcji:</w:t>
      </w:r>
    </w:p>
    <w:p w14:paraId="318CF36F" w14:textId="77777777" w:rsidR="004239D7" w:rsidRDefault="00000000">
      <w:pPr>
        <w:spacing w:after="200" w:line="48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63C5CA" w14:textId="77777777" w:rsidR="004239D7" w:rsidRDefault="00000000">
      <w:pPr>
        <w:pStyle w:val="Akapitzlist"/>
        <w:numPr>
          <w:ilvl w:val="0"/>
          <w:numId w:val="2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Oświadczenie: </w:t>
      </w:r>
    </w:p>
    <w:p w14:paraId="19A78F68" w14:textId="77777777" w:rsidR="004239D7" w:rsidRDefault="00000000">
      <w:pPr>
        <w:numPr>
          <w:ilvl w:val="0"/>
          <w:numId w:val="30"/>
        </w:numPr>
        <w:spacing w:after="200" w:line="276" w:lineRule="auto"/>
        <w:jc w:val="both"/>
        <w:textAlignment w:val="auto"/>
      </w:pPr>
      <w:r>
        <w:rPr>
          <w:rFonts w:ascii="Times New Roman" w:hAnsi="Times New Roman"/>
          <w:sz w:val="24"/>
        </w:rPr>
        <w:t xml:space="preserve">zapoznałem się z treścią Zapytania ofertowego i nie wnoszę do niego zastrzeżeń                    oraz akceptuję warunki w nim zawarte; </w:t>
      </w:r>
    </w:p>
    <w:p w14:paraId="4C354506" w14:textId="77777777" w:rsidR="004239D7" w:rsidRDefault="00000000">
      <w:pPr>
        <w:numPr>
          <w:ilvl w:val="0"/>
          <w:numId w:val="30"/>
        </w:num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zapoznałem się z projektowanymi postanowieniami umowy i zobowiązuję się, w przypadku wyboru mojej oferty, do zawarcia umowy na warunkach w niech określonych, w miejscu                         i terminie wskazanym przez Zamawiającego.</w:t>
      </w:r>
    </w:p>
    <w:p w14:paraId="32A5D285" w14:textId="77777777" w:rsidR="004239D7" w:rsidRDefault="00000000">
      <w:pPr>
        <w:pStyle w:val="Akapitzlist"/>
        <w:numPr>
          <w:ilvl w:val="0"/>
          <w:numId w:val="2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 kontaktu z naszej strony upoważniamy:</w:t>
      </w:r>
    </w:p>
    <w:p w14:paraId="1E89FBE7" w14:textId="77777777" w:rsidR="004239D7" w:rsidRDefault="00000000">
      <w:pPr>
        <w:spacing w:after="200" w:line="276" w:lineRule="auto"/>
        <w:ind w:left="360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................................................................, tel. .............................................</w:t>
      </w:r>
    </w:p>
    <w:p w14:paraId="2E91A09D" w14:textId="77777777" w:rsidR="004239D7" w:rsidRDefault="004239D7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23CB7CC1" w14:textId="77777777" w:rsidR="004239D7" w:rsidRDefault="004239D7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507DCA29" w14:textId="77777777" w:rsidR="004239D7" w:rsidRDefault="00000000">
      <w:pPr>
        <w:spacing w:after="200" w:line="276" w:lineRule="auto"/>
        <w:ind w:left="720"/>
        <w:jc w:val="right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..................................................................................................... </w:t>
      </w:r>
    </w:p>
    <w:p w14:paraId="04C15CC4" w14:textId="77777777" w:rsidR="004239D7" w:rsidRDefault="00000000">
      <w:pPr>
        <w:spacing w:after="200" w:line="276" w:lineRule="auto"/>
        <w:ind w:left="720"/>
        <w:jc w:val="right"/>
        <w:textAlignment w:val="auto"/>
      </w:pPr>
      <w:r>
        <w:rPr>
          <w:rFonts w:ascii="Times New Roman" w:hAnsi="Times New Roman"/>
          <w:sz w:val="24"/>
          <w:vertAlign w:val="subscript"/>
        </w:rPr>
        <w:t xml:space="preserve">(Data, podpis i pieczęć Wykonawcy lub osoby upoważnionej) </w:t>
      </w:r>
    </w:p>
    <w:sectPr w:rsidR="004239D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64D8F" w14:textId="77777777" w:rsidR="00160AC5" w:rsidRDefault="00160AC5">
      <w:pPr>
        <w:spacing w:after="0"/>
      </w:pPr>
      <w:r>
        <w:separator/>
      </w:r>
    </w:p>
  </w:endnote>
  <w:endnote w:type="continuationSeparator" w:id="0">
    <w:p w14:paraId="759D5E3D" w14:textId="77777777" w:rsidR="00160AC5" w:rsidRDefault="00160A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0248" w14:textId="77777777" w:rsidR="00000000" w:rsidRDefault="00000000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3A3F2EF1" w14:textId="77777777" w:rsidR="00000000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24F8A287" w14:textId="77777777" w:rsidR="00000000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  <w:p w14:paraId="717FD9C0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50C2" w14:textId="77777777" w:rsidR="00000000" w:rsidRDefault="00000000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17E207A2" w14:textId="77777777" w:rsidR="00000000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554B8D92" w14:textId="77777777" w:rsidR="00000000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DD834" w14:textId="77777777" w:rsidR="00160AC5" w:rsidRDefault="00160AC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932AE98" w14:textId="77777777" w:rsidR="00160AC5" w:rsidRDefault="00160A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FEB3" w14:textId="77777777" w:rsidR="00000000" w:rsidRDefault="000000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15128" w14:textId="77777777" w:rsidR="00000000" w:rsidRDefault="00000000">
    <w:pPr>
      <w:pStyle w:val="Nagwek"/>
    </w:pPr>
    <w:r>
      <w:rPr>
        <w:noProof/>
        <w:lang w:eastAsia="pl-PL"/>
      </w:rPr>
      <w:drawing>
        <wp:inline distT="0" distB="0" distL="0" distR="0" wp14:anchorId="3FD6EC8C" wp14:editId="333D7EDE">
          <wp:extent cx="1599879" cy="468968"/>
          <wp:effectExtent l="0" t="0" r="321" b="7282"/>
          <wp:docPr id="1166416080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5A831CD5" w14:textId="77777777" w:rsidR="00000000" w:rsidRDefault="00000000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72F60525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D523C"/>
    <w:multiLevelType w:val="multilevel"/>
    <w:tmpl w:val="1F08FCFE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7340255"/>
    <w:multiLevelType w:val="multilevel"/>
    <w:tmpl w:val="2D8821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9C61C9E"/>
    <w:multiLevelType w:val="multilevel"/>
    <w:tmpl w:val="0B4C9E7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A46595B"/>
    <w:multiLevelType w:val="multilevel"/>
    <w:tmpl w:val="A72CB7FC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FF26EA6"/>
    <w:multiLevelType w:val="multilevel"/>
    <w:tmpl w:val="632AC446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29335E6"/>
    <w:multiLevelType w:val="multilevel"/>
    <w:tmpl w:val="050E4A0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575624C"/>
    <w:multiLevelType w:val="multilevel"/>
    <w:tmpl w:val="8B2EC8D6"/>
    <w:styleLink w:val="WWOutlineListStyle2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1C5E0BC2"/>
    <w:multiLevelType w:val="multilevel"/>
    <w:tmpl w:val="89DAD66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10219A"/>
    <w:multiLevelType w:val="multilevel"/>
    <w:tmpl w:val="9238E192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294A24D8"/>
    <w:multiLevelType w:val="multilevel"/>
    <w:tmpl w:val="76787BFE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9974884"/>
    <w:multiLevelType w:val="multilevel"/>
    <w:tmpl w:val="6AC8DFCE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35DC00D4"/>
    <w:multiLevelType w:val="multilevel"/>
    <w:tmpl w:val="F1EECE7A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389208E7"/>
    <w:multiLevelType w:val="multilevel"/>
    <w:tmpl w:val="54C694A0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3E8123FE"/>
    <w:multiLevelType w:val="multilevel"/>
    <w:tmpl w:val="F216FBEC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9AC0376"/>
    <w:multiLevelType w:val="multilevel"/>
    <w:tmpl w:val="E5B62E84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660523"/>
    <w:multiLevelType w:val="multilevel"/>
    <w:tmpl w:val="76F889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50C6752E"/>
    <w:multiLevelType w:val="multilevel"/>
    <w:tmpl w:val="55E0DBE8"/>
    <w:styleLink w:val="WWOutlineListStyle24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51934B11"/>
    <w:multiLevelType w:val="multilevel"/>
    <w:tmpl w:val="2DF43CE4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56DB648F"/>
    <w:multiLevelType w:val="multilevel"/>
    <w:tmpl w:val="3CFAA144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5B8018E2"/>
    <w:multiLevelType w:val="multilevel"/>
    <w:tmpl w:val="7BFAB1B8"/>
    <w:styleLink w:val="WWOutlineListStyle2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5D6D5B8B"/>
    <w:multiLevelType w:val="multilevel"/>
    <w:tmpl w:val="809A2F2A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669D728D"/>
    <w:multiLevelType w:val="multilevel"/>
    <w:tmpl w:val="ADDC6F9E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691924AE"/>
    <w:multiLevelType w:val="multilevel"/>
    <w:tmpl w:val="D98437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66748"/>
    <w:multiLevelType w:val="multilevel"/>
    <w:tmpl w:val="DECCDCFA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6EFE5E55"/>
    <w:multiLevelType w:val="multilevel"/>
    <w:tmpl w:val="74F4147E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6FC51AB5"/>
    <w:multiLevelType w:val="multilevel"/>
    <w:tmpl w:val="96CC8F34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09B42D6"/>
    <w:multiLevelType w:val="multilevel"/>
    <w:tmpl w:val="A6720E84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78DA1626"/>
    <w:multiLevelType w:val="multilevel"/>
    <w:tmpl w:val="C9F0996E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7CD8443F"/>
    <w:multiLevelType w:val="multilevel"/>
    <w:tmpl w:val="D5CA5AE2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56980476">
    <w:abstractNumId w:val="16"/>
  </w:num>
  <w:num w:numId="2" w16cid:durableId="948048406">
    <w:abstractNumId w:val="19"/>
  </w:num>
  <w:num w:numId="3" w16cid:durableId="850293566">
    <w:abstractNumId w:val="6"/>
  </w:num>
  <w:num w:numId="4" w16cid:durableId="419104231">
    <w:abstractNumId w:val="18"/>
  </w:num>
  <w:num w:numId="5" w16cid:durableId="415826781">
    <w:abstractNumId w:val="4"/>
  </w:num>
  <w:num w:numId="6" w16cid:durableId="782699476">
    <w:abstractNumId w:val="10"/>
  </w:num>
  <w:num w:numId="7" w16cid:durableId="524370563">
    <w:abstractNumId w:val="0"/>
  </w:num>
  <w:num w:numId="8" w16cid:durableId="687945140">
    <w:abstractNumId w:val="25"/>
  </w:num>
  <w:num w:numId="9" w16cid:durableId="2035879968">
    <w:abstractNumId w:val="1"/>
  </w:num>
  <w:num w:numId="10" w16cid:durableId="1829441097">
    <w:abstractNumId w:val="20"/>
  </w:num>
  <w:num w:numId="11" w16cid:durableId="283970800">
    <w:abstractNumId w:val="13"/>
  </w:num>
  <w:num w:numId="12" w16cid:durableId="1144391963">
    <w:abstractNumId w:val="2"/>
  </w:num>
  <w:num w:numId="13" w16cid:durableId="936719828">
    <w:abstractNumId w:val="5"/>
  </w:num>
  <w:num w:numId="14" w16cid:durableId="1043291275">
    <w:abstractNumId w:val="17"/>
  </w:num>
  <w:num w:numId="15" w16cid:durableId="1570311301">
    <w:abstractNumId w:val="27"/>
  </w:num>
  <w:num w:numId="16" w16cid:durableId="818301370">
    <w:abstractNumId w:val="26"/>
  </w:num>
  <w:num w:numId="17" w16cid:durableId="368726660">
    <w:abstractNumId w:val="8"/>
  </w:num>
  <w:num w:numId="18" w16cid:durableId="867261846">
    <w:abstractNumId w:val="21"/>
  </w:num>
  <w:num w:numId="19" w16cid:durableId="1983726473">
    <w:abstractNumId w:val="28"/>
  </w:num>
  <w:num w:numId="20" w16cid:durableId="620961594">
    <w:abstractNumId w:val="9"/>
  </w:num>
  <w:num w:numId="21" w16cid:durableId="1633902841">
    <w:abstractNumId w:val="11"/>
  </w:num>
  <w:num w:numId="22" w16cid:durableId="1891766121">
    <w:abstractNumId w:val="3"/>
  </w:num>
  <w:num w:numId="23" w16cid:durableId="131799631">
    <w:abstractNumId w:val="23"/>
  </w:num>
  <w:num w:numId="24" w16cid:durableId="1090009940">
    <w:abstractNumId w:val="24"/>
  </w:num>
  <w:num w:numId="25" w16cid:durableId="667051489">
    <w:abstractNumId w:val="12"/>
  </w:num>
  <w:num w:numId="26" w16cid:durableId="536429835">
    <w:abstractNumId w:val="22"/>
  </w:num>
  <w:num w:numId="27" w16cid:durableId="31226940">
    <w:abstractNumId w:val="22"/>
    <w:lvlOverride w:ilvl="0">
      <w:startOverride w:val="1"/>
    </w:lvlOverride>
  </w:num>
  <w:num w:numId="28" w16cid:durableId="261186928">
    <w:abstractNumId w:val="15"/>
  </w:num>
  <w:num w:numId="29" w16cid:durableId="409429613">
    <w:abstractNumId w:val="7"/>
  </w:num>
  <w:num w:numId="30" w16cid:durableId="21112714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239D7"/>
    <w:rsid w:val="00160AC5"/>
    <w:rsid w:val="004239D7"/>
    <w:rsid w:val="008F64DA"/>
    <w:rsid w:val="0099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5DE70"/>
  <w15:docId w15:val="{DB08374E-957F-486E-802F-F8B41C9E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uppressAutoHyphens w:val="0"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uppressAutoHyphens w:val="0"/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uppressAutoHyphens w:val="0"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uppressAutoHyphens w:val="0"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24">
    <w:name w:val="WW_OutlineListStyle_24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uppressAutoHyphens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suppressAutoHyphens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suppressAutoHyphens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suppressAutoHyphens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suppressAutoHyphens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uppressAutoHyphens w:val="0"/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suppressAutoHyphens w:val="0"/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uppressAutoHyphens w:val="0"/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suppressAutoHyphens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uppressAutoHyphens w:val="0"/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uppressAutoHyphens w:val="0"/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23">
    <w:name w:val="WW_OutlineListStyle_23"/>
    <w:basedOn w:val="Bezlisty"/>
    <w:pPr>
      <w:numPr>
        <w:numId w:val="2"/>
      </w:numPr>
    </w:pPr>
  </w:style>
  <w:style w:type="numbering" w:customStyle="1" w:styleId="WWOutlineListStyle22">
    <w:name w:val="WW_OutlineListStyle_22"/>
    <w:basedOn w:val="Bezlisty"/>
    <w:pPr>
      <w:numPr>
        <w:numId w:val="3"/>
      </w:numPr>
    </w:pPr>
  </w:style>
  <w:style w:type="numbering" w:customStyle="1" w:styleId="WWOutlineListStyle21">
    <w:name w:val="WW_OutlineListStyle_21"/>
    <w:basedOn w:val="Bezlisty"/>
    <w:pPr>
      <w:numPr>
        <w:numId w:val="4"/>
      </w:numPr>
    </w:pPr>
  </w:style>
  <w:style w:type="numbering" w:customStyle="1" w:styleId="WWOutlineListStyle20">
    <w:name w:val="WW_OutlineListStyle_20"/>
    <w:basedOn w:val="Bezlisty"/>
    <w:pPr>
      <w:numPr>
        <w:numId w:val="5"/>
      </w:numPr>
    </w:pPr>
  </w:style>
  <w:style w:type="numbering" w:customStyle="1" w:styleId="WWOutlineListStyle19">
    <w:name w:val="WW_OutlineListStyle_19"/>
    <w:basedOn w:val="Bezlisty"/>
    <w:pPr>
      <w:numPr>
        <w:numId w:val="6"/>
      </w:numPr>
    </w:pPr>
  </w:style>
  <w:style w:type="numbering" w:customStyle="1" w:styleId="WWOutlineListStyle18">
    <w:name w:val="WW_OutlineListStyle_18"/>
    <w:basedOn w:val="Bezlisty"/>
    <w:pPr>
      <w:numPr>
        <w:numId w:val="7"/>
      </w:numPr>
    </w:pPr>
  </w:style>
  <w:style w:type="numbering" w:customStyle="1" w:styleId="WWOutlineListStyle17">
    <w:name w:val="WW_OutlineListStyle_17"/>
    <w:basedOn w:val="Bezlisty"/>
    <w:pPr>
      <w:numPr>
        <w:numId w:val="8"/>
      </w:numPr>
    </w:pPr>
  </w:style>
  <w:style w:type="numbering" w:customStyle="1" w:styleId="WWOutlineListStyle16">
    <w:name w:val="WW_OutlineListStyle_16"/>
    <w:basedOn w:val="Bezlisty"/>
    <w:pPr>
      <w:numPr>
        <w:numId w:val="9"/>
      </w:numPr>
    </w:pPr>
  </w:style>
  <w:style w:type="numbering" w:customStyle="1" w:styleId="WWOutlineListStyle15">
    <w:name w:val="WW_OutlineListStyle_15"/>
    <w:basedOn w:val="Bezlisty"/>
    <w:pPr>
      <w:numPr>
        <w:numId w:val="10"/>
      </w:numPr>
    </w:pPr>
  </w:style>
  <w:style w:type="numbering" w:customStyle="1" w:styleId="WWOutlineListStyle14">
    <w:name w:val="WW_OutlineListStyle_14"/>
    <w:basedOn w:val="Bezlisty"/>
    <w:pPr>
      <w:numPr>
        <w:numId w:val="11"/>
      </w:numPr>
    </w:pPr>
  </w:style>
  <w:style w:type="numbering" w:customStyle="1" w:styleId="WWOutlineListStyle13">
    <w:name w:val="WW_OutlineListStyle_13"/>
    <w:basedOn w:val="Bezlisty"/>
    <w:pPr>
      <w:numPr>
        <w:numId w:val="12"/>
      </w:numPr>
    </w:pPr>
  </w:style>
  <w:style w:type="numbering" w:customStyle="1" w:styleId="WWOutlineListStyle12">
    <w:name w:val="WW_OutlineListStyle_12"/>
    <w:basedOn w:val="Bezlisty"/>
    <w:pPr>
      <w:numPr>
        <w:numId w:val="13"/>
      </w:numPr>
    </w:pPr>
  </w:style>
  <w:style w:type="numbering" w:customStyle="1" w:styleId="WWOutlineListStyle11">
    <w:name w:val="WW_OutlineListStyle_11"/>
    <w:basedOn w:val="Bezlisty"/>
    <w:pPr>
      <w:numPr>
        <w:numId w:val="14"/>
      </w:numPr>
    </w:pPr>
  </w:style>
  <w:style w:type="numbering" w:customStyle="1" w:styleId="WWOutlineListStyle10">
    <w:name w:val="WW_OutlineListStyle_10"/>
    <w:basedOn w:val="Bezlisty"/>
    <w:pPr>
      <w:numPr>
        <w:numId w:val="15"/>
      </w:numPr>
    </w:pPr>
  </w:style>
  <w:style w:type="numbering" w:customStyle="1" w:styleId="WWOutlineListStyle9">
    <w:name w:val="WW_OutlineListStyle_9"/>
    <w:basedOn w:val="Bezlisty"/>
    <w:pPr>
      <w:numPr>
        <w:numId w:val="16"/>
      </w:numPr>
    </w:pPr>
  </w:style>
  <w:style w:type="numbering" w:customStyle="1" w:styleId="WWOutlineListStyle8">
    <w:name w:val="WW_OutlineListStyle_8"/>
    <w:basedOn w:val="Bezlisty"/>
    <w:pPr>
      <w:numPr>
        <w:numId w:val="17"/>
      </w:numPr>
    </w:pPr>
  </w:style>
  <w:style w:type="numbering" w:customStyle="1" w:styleId="WWOutlineListStyle7">
    <w:name w:val="WW_OutlineListStyle_7"/>
    <w:basedOn w:val="Bezlisty"/>
    <w:pPr>
      <w:numPr>
        <w:numId w:val="18"/>
      </w:numPr>
    </w:pPr>
  </w:style>
  <w:style w:type="numbering" w:customStyle="1" w:styleId="WWOutlineListStyle6">
    <w:name w:val="WW_OutlineListStyle_6"/>
    <w:basedOn w:val="Bezlisty"/>
    <w:pPr>
      <w:numPr>
        <w:numId w:val="19"/>
      </w:numPr>
    </w:pPr>
  </w:style>
  <w:style w:type="numbering" w:customStyle="1" w:styleId="WWOutlineListStyle5">
    <w:name w:val="WW_OutlineListStyle_5"/>
    <w:basedOn w:val="Bezlisty"/>
    <w:pPr>
      <w:numPr>
        <w:numId w:val="20"/>
      </w:numPr>
    </w:pPr>
  </w:style>
  <w:style w:type="numbering" w:customStyle="1" w:styleId="WWOutlineListStyle4">
    <w:name w:val="WW_OutlineListStyle_4"/>
    <w:basedOn w:val="Bezlisty"/>
    <w:pPr>
      <w:numPr>
        <w:numId w:val="21"/>
      </w:numPr>
    </w:pPr>
  </w:style>
  <w:style w:type="numbering" w:customStyle="1" w:styleId="WWOutlineListStyle3">
    <w:name w:val="WW_OutlineListStyle_3"/>
    <w:basedOn w:val="Bezlisty"/>
    <w:pPr>
      <w:numPr>
        <w:numId w:val="22"/>
      </w:numPr>
    </w:pPr>
  </w:style>
  <w:style w:type="numbering" w:customStyle="1" w:styleId="WWOutlineListStyle2">
    <w:name w:val="WW_OutlineListStyle_2"/>
    <w:basedOn w:val="Bezlisty"/>
    <w:pPr>
      <w:numPr>
        <w:numId w:val="23"/>
      </w:numPr>
    </w:pPr>
  </w:style>
  <w:style w:type="numbering" w:customStyle="1" w:styleId="WWOutlineListStyle1">
    <w:name w:val="WW_OutlineListStyle_1"/>
    <w:basedOn w:val="Bezlisty"/>
    <w:pPr>
      <w:numPr>
        <w:numId w:val="24"/>
      </w:numPr>
    </w:pPr>
  </w:style>
  <w:style w:type="numbering" w:customStyle="1" w:styleId="WWOutlineListStyle">
    <w:name w:val="WW_OutlineListStyle"/>
    <w:basedOn w:val="Bezlisty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2564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2</cp:revision>
  <cp:lastPrinted>2023-07-18T11:06:00Z</cp:lastPrinted>
  <dcterms:created xsi:type="dcterms:W3CDTF">2025-12-16T11:25:00Z</dcterms:created>
  <dcterms:modified xsi:type="dcterms:W3CDTF">2025-12-16T11:25:00Z</dcterms:modified>
</cp:coreProperties>
</file>